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27" w:rsidRPr="00C10D0E" w:rsidRDefault="00AF0C27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AF0C27" w:rsidRPr="00C10D0E" w:rsidTr="00356124">
        <w:trPr>
          <w:trHeight w:val="558"/>
        </w:trPr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Объединение/</w:t>
            </w:r>
          </w:p>
          <w:p w:rsidR="00AF0C27" w:rsidRPr="00356124" w:rsidRDefault="00AF0C27" w:rsidP="00356124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Т</w:t>
            </w:r>
            <w:r w:rsidRPr="00356124">
              <w:rPr>
                <w:rFonts w:ascii="Times New Roman" w:hAnsi="Times New Roman" w:cs="Times New Roman"/>
                <w:b/>
                <w:color w:val="000000"/>
              </w:rPr>
              <w:t>С С –5 г.о.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Основной тренер Гатауллина Наиля Мударисовна, второй тренер Варенова Татьяна Михайловна, хореография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35612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356124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AF0C27" w:rsidRPr="00356124" w:rsidRDefault="00AF0C27" w:rsidP="00356124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  <w:vMerge w:val="restart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56124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356124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356124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356124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356124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356124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356124">
              <w:rPr>
                <w:rFonts w:ascii="Times New Roman" w:hAnsi="Times New Roman" w:cs="Times New Roman"/>
                <w:color w:val="000000"/>
              </w:rPr>
              <w:t>Махи прямой ногой вперед 20 раз . Выполнить хват ноги за голень,потянуть ногу к груди 20 счетов . 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1.</w:t>
            </w: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35612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F0C27" w:rsidRPr="00356124" w:rsidRDefault="00AF0C27" w:rsidP="00356124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AF0C27" w:rsidRPr="00356124" w:rsidRDefault="00AF0C27" w:rsidP="00356124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AF0C27" w:rsidRPr="00356124" w:rsidRDefault="00AF0C27" w:rsidP="00356124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  <w:vMerge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356124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356124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F0C27" w:rsidRPr="00C10D0E" w:rsidTr="00356124">
        <w:tc>
          <w:tcPr>
            <w:tcW w:w="2126" w:type="dxa"/>
          </w:tcPr>
          <w:p w:rsidR="00AF0C27" w:rsidRPr="00356124" w:rsidRDefault="00AF0C27" w:rsidP="00356124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AF0C27" w:rsidRPr="00356124" w:rsidRDefault="00AF0C27" w:rsidP="00356124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356124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356124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AF0C27" w:rsidRPr="00356124" w:rsidRDefault="00AF0C27" w:rsidP="00356124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56124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356124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AF0C27" w:rsidRDefault="00AF0C27">
      <w:pPr>
        <w:pStyle w:val="normal0"/>
        <w:spacing w:line="276" w:lineRule="auto"/>
        <w:rPr>
          <w:sz w:val="26"/>
          <w:szCs w:val="26"/>
        </w:rPr>
      </w:pPr>
    </w:p>
    <w:sectPr w:rsidR="00AF0C27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1A456A"/>
    <w:rsid w:val="00226E6B"/>
    <w:rsid w:val="00275E4F"/>
    <w:rsid w:val="002B4243"/>
    <w:rsid w:val="00356124"/>
    <w:rsid w:val="0037476E"/>
    <w:rsid w:val="003B536B"/>
    <w:rsid w:val="003B7786"/>
    <w:rsid w:val="00567F0B"/>
    <w:rsid w:val="00714395"/>
    <w:rsid w:val="00857EB7"/>
    <w:rsid w:val="008D7E80"/>
    <w:rsid w:val="00AF0C27"/>
    <w:rsid w:val="00BB5AAA"/>
    <w:rsid w:val="00BE176E"/>
    <w:rsid w:val="00C10D0E"/>
    <w:rsid w:val="00D607A1"/>
    <w:rsid w:val="00EA4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E80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760</Words>
  <Characters>4336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4</cp:revision>
  <dcterms:created xsi:type="dcterms:W3CDTF">2020-04-02T08:36:00Z</dcterms:created>
  <dcterms:modified xsi:type="dcterms:W3CDTF">2020-04-02T13:53:00Z</dcterms:modified>
</cp:coreProperties>
</file>